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59AEEBA5" w14:textId="77777777">
        <w:tc>
          <w:tcPr>
            <w:tcW w:w="11016" w:type="dxa"/>
            <w:shd w:val="clear" w:color="auto" w:fill="204559" w:themeFill="accent1" w:themeFillShade="80"/>
          </w:tcPr>
          <w:p w14:paraId="75EB29C9" w14:textId="3118372C" w:rsidR="00EA415B" w:rsidRDefault="00375B27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040EFE">
              <w:t>February</w:t>
            </w:r>
            <w:r>
              <w:fldChar w:fldCharType="end"/>
            </w:r>
          </w:p>
        </w:tc>
      </w:tr>
      <w:tr w:rsidR="00EA415B" w14:paraId="6FAF265C" w14:textId="77777777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204559" w:themeFill="accent1" w:themeFillShade="80"/>
          </w:tcPr>
          <w:p w14:paraId="2692FAE0" w14:textId="2B32D7C8" w:rsidR="00EA415B" w:rsidRDefault="00375B27">
            <w:pPr>
              <w:pStyle w:val="Year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040EFE">
              <w:t>2020</w:t>
            </w:r>
            <w:r>
              <w:fldChar w:fldCharType="end"/>
            </w:r>
          </w:p>
        </w:tc>
      </w:tr>
      <w:tr w:rsidR="00EA415B" w14:paraId="43C20F7B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034BA415" w14:textId="36FAE339" w:rsidR="00040EFE" w:rsidRDefault="00040EFE" w:rsidP="00040EFE">
            <w:pPr>
              <w:pStyle w:val="Subtitle"/>
            </w:pPr>
            <w:r>
              <w:t xml:space="preserve">Ally OUTREACH CELL (Text or Call): 612-875-9683 if you have any questions!  </w:t>
            </w:r>
          </w:p>
          <w:p w14:paraId="2D5F8019" w14:textId="13BC399C" w:rsidR="00EA415B" w:rsidRDefault="00040EFE" w:rsidP="00040EFE">
            <w:pPr>
              <w:pStyle w:val="Subtitle"/>
            </w:pPr>
            <w:r>
              <w:t>Email: wchurch@allyservices.net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14:paraId="7A279ADF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6D8B7B5" w14:textId="6B1B9869" w:rsidR="00EA415B" w:rsidRPr="00040EFE" w:rsidRDefault="00040EFE">
            <w:pPr>
              <w:pStyle w:val="Title"/>
              <w:rPr>
                <w:color w:val="FFFF00"/>
                <w:sz w:val="48"/>
                <w:szCs w:val="48"/>
              </w:rPr>
            </w:pPr>
            <w:r w:rsidRPr="00040EFE">
              <w:rPr>
                <w:color w:val="FFFF00"/>
                <w:sz w:val="48"/>
                <w:szCs w:val="48"/>
              </w:rPr>
              <w:t>ALLY HOMELESS OUTREACH DROP IN LOCATIONS</w:t>
            </w:r>
          </w:p>
          <w:p w14:paraId="60763EB2" w14:textId="514EA5C8" w:rsidR="00040EFE" w:rsidRPr="00040EFE" w:rsidRDefault="00040EFE" w:rsidP="00040EFE">
            <w:pPr>
              <w:pStyle w:val="BodyText"/>
            </w:pPr>
            <w:r w:rsidRPr="00040EFE">
              <w:rPr>
                <w:b/>
                <w:u w:val="single"/>
              </w:rPr>
              <w:t>Connect with us</w:t>
            </w:r>
            <w:r w:rsidRPr="00040EFE">
              <w:t xml:space="preserve"> to receive a housing assessment and referral to the SMAC Housing Priority List, update your information, assistance with connecting &amp; navigating other services: county administered benefits, mental health resources, chemical health resources, shelter options, housing counseling and more!</w:t>
            </w:r>
          </w:p>
          <w:p w14:paraId="430C3BF3" w14:textId="6A657537" w:rsidR="00EA415B" w:rsidRDefault="00EA415B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47649EA9" w14:textId="53E63D75" w:rsidR="00EA415B" w:rsidRDefault="00040E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D09C5B" wp14:editId="12212F85">
                  <wp:extent cx="2512060" cy="1221105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904_14354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EA415B" w14:paraId="5B4A3B46" w14:textId="77777777" w:rsidTr="00040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38D01D9C2BEE4B70A6BB40E4D38CD6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  <w:shd w:val="clear" w:color="auto" w:fill="808080" w:themeFill="background1" w:themeFillShade="80"/>
              </w:tcPr>
              <w:p w14:paraId="5C6D6947" w14:textId="77777777" w:rsidR="00EA415B" w:rsidRDefault="00375B27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6C6CA3D4" w14:textId="77777777" w:rsidR="00EA415B" w:rsidRDefault="008C58C9">
            <w:pPr>
              <w:pStyle w:val="Days"/>
            </w:pPr>
            <w:sdt>
              <w:sdtPr>
                <w:id w:val="2141225648"/>
                <w:placeholder>
                  <w:docPart w:val="DEB44938719A41FA895EAB2FD97E74FC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1540" w:type="dxa"/>
          </w:tcPr>
          <w:p w14:paraId="1ED5F075" w14:textId="77777777" w:rsidR="00EA415B" w:rsidRDefault="008C58C9">
            <w:pPr>
              <w:pStyle w:val="Days"/>
            </w:pPr>
            <w:sdt>
              <w:sdtPr>
                <w:id w:val="-225834277"/>
                <w:placeholder>
                  <w:docPart w:val="2F154B0B9032460EA01985AEBE6E128A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552" w:type="dxa"/>
          </w:tcPr>
          <w:p w14:paraId="10767679" w14:textId="77777777" w:rsidR="00EA415B" w:rsidRDefault="008C58C9">
            <w:pPr>
              <w:pStyle w:val="Days"/>
            </w:pPr>
            <w:sdt>
              <w:sdtPr>
                <w:id w:val="-1121838800"/>
                <w:placeholder>
                  <w:docPart w:val="3C871A30F2B6400C91993A3395426FE7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543" w:type="dxa"/>
          </w:tcPr>
          <w:p w14:paraId="2BABBBC0" w14:textId="77777777" w:rsidR="00EA415B" w:rsidRDefault="008C58C9">
            <w:pPr>
              <w:pStyle w:val="Days"/>
            </w:pPr>
            <w:sdt>
              <w:sdtPr>
                <w:id w:val="-1805692476"/>
                <w:placeholder>
                  <w:docPart w:val="B4A5D0DB223D41D98405538A5C671C73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1533" w:type="dxa"/>
          </w:tcPr>
          <w:p w14:paraId="764E8CA3" w14:textId="77777777" w:rsidR="00EA415B" w:rsidRDefault="008C58C9">
            <w:pPr>
              <w:pStyle w:val="Days"/>
            </w:pPr>
            <w:sdt>
              <w:sdtPr>
                <w:id w:val="815225377"/>
                <w:placeholder>
                  <w:docPart w:val="C3CB91DB445A41C0B2B6DE9EC0C0C013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1542" w:type="dxa"/>
            <w:shd w:val="clear" w:color="auto" w:fill="808080" w:themeFill="background1" w:themeFillShade="80"/>
          </w:tcPr>
          <w:p w14:paraId="3E764BE4" w14:textId="77777777" w:rsidR="00EA415B" w:rsidRDefault="008C58C9">
            <w:pPr>
              <w:pStyle w:val="Days"/>
            </w:pPr>
            <w:sdt>
              <w:sdtPr>
                <w:id w:val="36251574"/>
                <w:placeholder>
                  <w:docPart w:val="CC1039E4CE1D4E7981A6D0497A12AEAF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Saturday</w:t>
                </w:r>
              </w:sdtContent>
            </w:sdt>
          </w:p>
        </w:tc>
      </w:tr>
      <w:tr w:rsidR="00EA415B" w14:paraId="0538CBDC" w14:textId="77777777" w:rsidTr="00040EFE">
        <w:tc>
          <w:tcPr>
            <w:tcW w:w="1536" w:type="dxa"/>
            <w:tcBorders>
              <w:bottom w:val="nil"/>
            </w:tcBorders>
            <w:shd w:val="clear" w:color="auto" w:fill="808080" w:themeFill="background1" w:themeFillShade="80"/>
          </w:tcPr>
          <w:p w14:paraId="49D0D747" w14:textId="4AE79000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40EFE"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6BDF9961" w14:textId="5AF8C4B1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40EFE"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040EF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7C0C0F3A" w14:textId="10FDBCE5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40EFE"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040EF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5B0C4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75B120F9" w14:textId="53FDA2D9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40EFE"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040EF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81356A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274AE8DE" w14:textId="523E14F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40EFE"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040EF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9A7C5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7FD46296" w14:textId="25F307C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40EFE"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040EF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9A7C5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  <w:shd w:val="clear" w:color="auto" w:fill="808080" w:themeFill="background1" w:themeFillShade="80"/>
          </w:tcPr>
          <w:p w14:paraId="11D721CF" w14:textId="26434D53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040EFE"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9A7C5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9A7C5B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40EFE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040EFE">
              <w:rPr>
                <w:noProof/>
              </w:rPr>
              <w:t>1</w:t>
            </w:r>
            <w:r>
              <w:fldChar w:fldCharType="end"/>
            </w:r>
          </w:p>
        </w:tc>
      </w:tr>
      <w:tr w:rsidR="00EA415B" w14:paraId="1FF3F54B" w14:textId="77777777" w:rsidTr="00040EFE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08080" w:themeFill="background1" w:themeFillShade="80"/>
          </w:tcPr>
          <w:p w14:paraId="6EF1593D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BF95A58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80BAC12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2D52108" w14:textId="77777777"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560F85C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424D410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08080" w:themeFill="background1" w:themeFillShade="80"/>
          </w:tcPr>
          <w:p w14:paraId="23E84035" w14:textId="77777777" w:rsidR="00EA415B" w:rsidRDefault="00EA415B"/>
        </w:tc>
      </w:tr>
      <w:tr w:rsidR="00EA415B" w14:paraId="190E2489" w14:textId="77777777" w:rsidTr="00040EFE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08080" w:themeFill="background1" w:themeFillShade="80"/>
          </w:tcPr>
          <w:p w14:paraId="6D15EF06" w14:textId="5E092890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040EFE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7D7F9C88" w14:textId="02EBC47B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040EFE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23A50837" w14:textId="2C5EA7A3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040EFE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D38F4BC" w14:textId="4FDCBEF9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040EFE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D11801A" w14:textId="5FDF25DA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040EFE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036C3AF1" w14:textId="60F0AE5B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040EFE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08080" w:themeFill="background1" w:themeFillShade="80"/>
          </w:tcPr>
          <w:p w14:paraId="6A1DECB1" w14:textId="0384FDA2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040EFE">
              <w:rPr>
                <w:noProof/>
              </w:rPr>
              <w:t>8</w:t>
            </w:r>
            <w:r>
              <w:fldChar w:fldCharType="end"/>
            </w:r>
          </w:p>
        </w:tc>
      </w:tr>
      <w:tr w:rsidR="00EA415B" w14:paraId="64D1606B" w14:textId="77777777" w:rsidTr="00040EFE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08080" w:themeFill="background1" w:themeFillShade="80"/>
          </w:tcPr>
          <w:p w14:paraId="4E9C5444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1D3FD41E" w14:textId="34B94AC1" w:rsidR="00040EFE" w:rsidRPr="00EE6856" w:rsidRDefault="00040EFE">
            <w:r w:rsidRPr="00EE6856">
              <w:t>Rosemount: 360 Communities</w:t>
            </w:r>
          </w:p>
          <w:p w14:paraId="5E598CE4" w14:textId="789F95B9" w:rsidR="00EA415B" w:rsidRPr="00EE6856" w:rsidRDefault="00040EFE">
            <w:r w:rsidRPr="00EE6856">
              <w:t xml:space="preserve"> 12-2pm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658A9CD6" w14:textId="77777777" w:rsidR="00EA415B" w:rsidRPr="00EE6856" w:rsidRDefault="00040EFE">
            <w:r w:rsidRPr="00EE6856">
              <w:t>South St. Paul Library</w:t>
            </w:r>
          </w:p>
          <w:p w14:paraId="2C7EFF04" w14:textId="10EA0A4F" w:rsidR="00040EFE" w:rsidRPr="00EE6856" w:rsidRDefault="00040EFE">
            <w:r w:rsidRPr="00EE6856">
              <w:t>9:15-11:15am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0A48BCF9" w14:textId="77777777" w:rsidR="00040EFE" w:rsidRPr="00EE6856" w:rsidRDefault="00040EFE">
            <w:r w:rsidRPr="00EE6856">
              <w:t xml:space="preserve">Apple Valley </w:t>
            </w:r>
            <w:proofErr w:type="spellStart"/>
            <w:r w:rsidRPr="00EE6856">
              <w:t>Galaxie</w:t>
            </w:r>
            <w:proofErr w:type="spellEnd"/>
            <w:r w:rsidRPr="00EE6856">
              <w:t xml:space="preserve"> Library</w:t>
            </w:r>
          </w:p>
          <w:p w14:paraId="1F09FD6B" w14:textId="73291648" w:rsidR="00EA415B" w:rsidRPr="00EE6856" w:rsidRDefault="00040EFE">
            <w:r w:rsidRPr="00EE6856">
              <w:t xml:space="preserve"> 1-3pm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5D4BB7DA" w14:textId="0B4EE41E" w:rsidR="00040EFE" w:rsidRPr="00EE6856" w:rsidRDefault="00040EFE">
            <w:r w:rsidRPr="00EE6856">
              <w:t>West St. Paul Wentworth Library 1-3pm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39226183" w14:textId="4375AF5F" w:rsidR="00EA415B" w:rsidRPr="00EE6856" w:rsidRDefault="00040EFE">
            <w:r w:rsidRPr="00EE6856">
              <w:t>Hastings Family Service</w:t>
            </w:r>
          </w:p>
          <w:p w14:paraId="14D5A083" w14:textId="0AAE0D0C" w:rsidR="00040EFE" w:rsidRPr="00EE6856" w:rsidRDefault="00040EFE">
            <w:r w:rsidRPr="00EE6856">
              <w:t>10a-12p</w:t>
            </w:r>
          </w:p>
          <w:p w14:paraId="3CD91910" w14:textId="6C9206F9" w:rsidR="00040EFE" w:rsidRPr="00EE6856" w:rsidRDefault="00040EFE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08080" w:themeFill="background1" w:themeFillShade="80"/>
          </w:tcPr>
          <w:p w14:paraId="6FA33FBE" w14:textId="77777777" w:rsidR="00EA415B" w:rsidRDefault="00EA415B"/>
        </w:tc>
      </w:tr>
      <w:tr w:rsidR="00EA415B" w14:paraId="3112A694" w14:textId="77777777" w:rsidTr="00040EFE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08080" w:themeFill="background1" w:themeFillShade="80"/>
          </w:tcPr>
          <w:p w14:paraId="4F6CE793" w14:textId="2A1FBBF5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040EFE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FFCD22A" w14:textId="5885214F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 =A6+1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10</w:t>
            </w:r>
            <w:r w:rsidRPr="00EE6856"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1174DFB" w14:textId="080EA26F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 =B6+1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11</w:t>
            </w:r>
            <w:r w:rsidRPr="00EE6856"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36175CEB" w14:textId="50DBA260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 =C6+1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12</w:t>
            </w:r>
            <w:r w:rsidRPr="00EE6856"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395468D5" w14:textId="7E942C93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 =D6+1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13</w:t>
            </w:r>
            <w:r w:rsidRPr="00EE6856"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6467576" w14:textId="429ADB93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 =E6+1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14</w:t>
            </w:r>
            <w:r w:rsidRPr="00EE6856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08080" w:themeFill="background1" w:themeFillShade="80"/>
          </w:tcPr>
          <w:p w14:paraId="08153804" w14:textId="26700316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040EFE">
              <w:rPr>
                <w:noProof/>
              </w:rPr>
              <w:t>15</w:t>
            </w:r>
            <w:r>
              <w:fldChar w:fldCharType="end"/>
            </w:r>
          </w:p>
        </w:tc>
      </w:tr>
      <w:tr w:rsidR="00040EFE" w14:paraId="46A70DA8" w14:textId="77777777" w:rsidTr="00040EFE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08080" w:themeFill="background1" w:themeFillShade="80"/>
          </w:tcPr>
          <w:p w14:paraId="338D4D4A" w14:textId="77777777" w:rsidR="00040EFE" w:rsidRDefault="00040EFE" w:rsidP="00040EFE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4EDADB56" w14:textId="77777777" w:rsidR="00040EFE" w:rsidRPr="00EE6856" w:rsidRDefault="00040EFE" w:rsidP="00040EFE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D1D48B6" w14:textId="77777777" w:rsidR="00040EFE" w:rsidRPr="00EE6856" w:rsidRDefault="00040EFE" w:rsidP="00040EFE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25941E8A" w14:textId="77777777" w:rsidR="00040EFE" w:rsidRPr="00EE6856" w:rsidRDefault="00040EFE" w:rsidP="00040EFE">
            <w:r w:rsidRPr="00EE6856">
              <w:t xml:space="preserve">Apple Valley </w:t>
            </w:r>
            <w:proofErr w:type="spellStart"/>
            <w:r w:rsidRPr="00EE6856">
              <w:t>Galaxie</w:t>
            </w:r>
            <w:proofErr w:type="spellEnd"/>
            <w:r w:rsidRPr="00EE6856">
              <w:t xml:space="preserve"> Library</w:t>
            </w:r>
          </w:p>
          <w:p w14:paraId="277B391F" w14:textId="3E6447E9" w:rsidR="00040EFE" w:rsidRPr="00EE6856" w:rsidRDefault="00040EFE" w:rsidP="00040EFE">
            <w:r w:rsidRPr="00EE6856">
              <w:t xml:space="preserve"> 1-3pm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D4B2D48" w14:textId="28277CD4" w:rsidR="00040EFE" w:rsidRPr="00EE6856" w:rsidRDefault="00040EFE" w:rsidP="00040EFE">
            <w:r w:rsidRPr="00EE6856">
              <w:t>West St. Paul Wentworth Library 1-3pm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DEC99ED" w14:textId="77777777" w:rsidR="00040EFE" w:rsidRPr="00EE6856" w:rsidRDefault="00040EFE" w:rsidP="00040EFE">
            <w:r w:rsidRPr="00EE6856">
              <w:t>Hastings Family Service</w:t>
            </w:r>
          </w:p>
          <w:p w14:paraId="48D9C275" w14:textId="77777777" w:rsidR="00040EFE" w:rsidRPr="00EE6856" w:rsidRDefault="00040EFE" w:rsidP="00040EFE">
            <w:r w:rsidRPr="00EE6856">
              <w:t>10a-12p</w:t>
            </w:r>
          </w:p>
          <w:p w14:paraId="081506E4" w14:textId="77777777" w:rsidR="00040EFE" w:rsidRPr="00EE6856" w:rsidRDefault="00040EFE" w:rsidP="00040EFE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08080" w:themeFill="background1" w:themeFillShade="80"/>
          </w:tcPr>
          <w:p w14:paraId="29B6033D" w14:textId="77777777" w:rsidR="00040EFE" w:rsidRDefault="00040EFE" w:rsidP="00040EFE"/>
        </w:tc>
      </w:tr>
      <w:tr w:rsidR="00EA415B" w14:paraId="5047013D" w14:textId="77777777" w:rsidTr="00040EFE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08080" w:themeFill="background1" w:themeFillShade="80"/>
          </w:tcPr>
          <w:p w14:paraId="11C3BF59" w14:textId="72B468EB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040EFE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D908097" w14:textId="7B8F241C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 =A8+1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17</w:t>
            </w:r>
            <w:r w:rsidRPr="00EE6856"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4BA1F0BB" w14:textId="0A30C90A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 =B8+1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18</w:t>
            </w:r>
            <w:r w:rsidRPr="00EE6856"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1E9D018A" w14:textId="04481553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 =C8+1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19</w:t>
            </w:r>
            <w:r w:rsidRPr="00EE6856"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0850C92D" w14:textId="6E6F7C33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 =D8+1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20</w:t>
            </w:r>
            <w:r w:rsidRPr="00EE6856"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E42861C" w14:textId="0873FA83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 =E8+1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21</w:t>
            </w:r>
            <w:r w:rsidRPr="00EE6856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08080" w:themeFill="background1" w:themeFillShade="80"/>
          </w:tcPr>
          <w:p w14:paraId="791FB3F0" w14:textId="0AA32DA3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040EFE">
              <w:rPr>
                <w:noProof/>
              </w:rPr>
              <w:t>22</w:t>
            </w:r>
            <w:r>
              <w:fldChar w:fldCharType="end"/>
            </w:r>
          </w:p>
        </w:tc>
      </w:tr>
      <w:tr w:rsidR="00040EFE" w14:paraId="46F2EA8E" w14:textId="77777777" w:rsidTr="00040EFE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08080" w:themeFill="background1" w:themeFillShade="80"/>
          </w:tcPr>
          <w:p w14:paraId="4F074F29" w14:textId="77777777" w:rsidR="00040EFE" w:rsidRDefault="00040EFE" w:rsidP="00040EFE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6C5B3D4" w14:textId="77777777" w:rsidR="00040EFE" w:rsidRPr="00EE6856" w:rsidRDefault="00040EFE" w:rsidP="00040EFE">
            <w:r w:rsidRPr="00EE6856">
              <w:t>Rosemount: 360 Communities</w:t>
            </w:r>
          </w:p>
          <w:p w14:paraId="6674B51A" w14:textId="7990A40E" w:rsidR="00040EFE" w:rsidRPr="00EE6856" w:rsidRDefault="00040EFE" w:rsidP="00040EFE">
            <w:r w:rsidRPr="00EE6856">
              <w:t xml:space="preserve"> 12-2pm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3CF29756" w14:textId="77777777" w:rsidR="00040EFE" w:rsidRPr="00EE6856" w:rsidRDefault="00040EFE" w:rsidP="00040EFE">
            <w:r w:rsidRPr="00EE6856">
              <w:t>South St. Paul Library</w:t>
            </w:r>
          </w:p>
          <w:p w14:paraId="2654A527" w14:textId="41A48799" w:rsidR="00040EFE" w:rsidRPr="00EE6856" w:rsidRDefault="00040EFE" w:rsidP="00040EFE">
            <w:r w:rsidRPr="00EE6856">
              <w:t>9:15-11:15am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5FF2CBC0" w14:textId="77777777" w:rsidR="00040EFE" w:rsidRPr="00EE6856" w:rsidRDefault="00040EFE" w:rsidP="00040EFE">
            <w:r w:rsidRPr="00EE6856">
              <w:t xml:space="preserve">Apple Valley </w:t>
            </w:r>
            <w:proofErr w:type="spellStart"/>
            <w:r w:rsidRPr="00EE6856">
              <w:t>Galaxie</w:t>
            </w:r>
            <w:proofErr w:type="spellEnd"/>
            <w:r w:rsidRPr="00EE6856">
              <w:t xml:space="preserve"> Library</w:t>
            </w:r>
          </w:p>
          <w:p w14:paraId="18508291" w14:textId="007F766C" w:rsidR="00040EFE" w:rsidRPr="00EE6856" w:rsidRDefault="00040EFE" w:rsidP="00040EFE">
            <w:r w:rsidRPr="00EE6856">
              <w:t xml:space="preserve"> 1-3pm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63ADAD65" w14:textId="34EEAF67" w:rsidR="00040EFE" w:rsidRPr="00EE6856" w:rsidRDefault="00040EFE" w:rsidP="00040EFE">
            <w:r w:rsidRPr="00EE6856">
              <w:t>West St. Paul Wentworth Library 1-3pm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43CBD5AA" w14:textId="77777777" w:rsidR="00040EFE" w:rsidRPr="00EE6856" w:rsidRDefault="00040EFE" w:rsidP="00040EFE">
            <w:r w:rsidRPr="00EE6856">
              <w:t>Hastings Family Service</w:t>
            </w:r>
          </w:p>
          <w:p w14:paraId="7DD0B887" w14:textId="77777777" w:rsidR="00040EFE" w:rsidRPr="00EE6856" w:rsidRDefault="00040EFE" w:rsidP="00040EFE">
            <w:r w:rsidRPr="00EE6856">
              <w:t>10a-12p</w:t>
            </w:r>
          </w:p>
          <w:p w14:paraId="18E1E8CA" w14:textId="77777777" w:rsidR="00040EFE" w:rsidRPr="00EE6856" w:rsidRDefault="00040EFE" w:rsidP="00040EFE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08080" w:themeFill="background1" w:themeFillShade="80"/>
          </w:tcPr>
          <w:p w14:paraId="2DAC52D8" w14:textId="77777777" w:rsidR="00040EFE" w:rsidRDefault="00040EFE" w:rsidP="00040EFE"/>
        </w:tc>
      </w:tr>
      <w:tr w:rsidR="00EA415B" w14:paraId="38899BF5" w14:textId="77777777" w:rsidTr="00040EFE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08080" w:themeFill="background1" w:themeFillShade="80"/>
          </w:tcPr>
          <w:p w14:paraId="701D2B5D" w14:textId="4B387DF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040EFE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040EFE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40EFE"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040EFE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040EFE"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 w:rsidR="00040EFE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2A159090" w14:textId="53653EE7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IF </w:instrText>
            </w:r>
            <w:r w:rsidRPr="00EE6856">
              <w:fldChar w:fldCharType="begin"/>
            </w:r>
            <w:r w:rsidRPr="00EE6856">
              <w:instrText xml:space="preserve"> =A10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23</w:instrText>
            </w:r>
            <w:r w:rsidRPr="00EE6856">
              <w:fldChar w:fldCharType="end"/>
            </w:r>
            <w:r w:rsidRPr="00EE6856">
              <w:instrText xml:space="preserve"> = 0,"" </w:instrText>
            </w:r>
            <w:r w:rsidRPr="00EE6856">
              <w:fldChar w:fldCharType="begin"/>
            </w:r>
            <w:r w:rsidRPr="00EE6856">
              <w:instrText xml:space="preserve"> IF </w:instrText>
            </w:r>
            <w:r w:rsidRPr="00EE6856">
              <w:fldChar w:fldCharType="begin"/>
            </w:r>
            <w:r w:rsidRPr="00EE6856">
              <w:instrText xml:space="preserve"> =A10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23</w:instrText>
            </w:r>
            <w:r w:rsidRPr="00EE6856">
              <w:fldChar w:fldCharType="end"/>
            </w:r>
            <w:r w:rsidRPr="00EE6856">
              <w:instrText xml:space="preserve">  &lt; </w:instrText>
            </w:r>
            <w:r w:rsidRPr="00EE6856">
              <w:fldChar w:fldCharType="begin"/>
            </w:r>
            <w:r w:rsidRPr="00EE6856">
              <w:instrText xml:space="preserve"> DocVariable MonthEnd \@ d </w:instrText>
            </w:r>
            <w:r w:rsidRPr="00EE6856">
              <w:fldChar w:fldCharType="separate"/>
            </w:r>
            <w:r w:rsidR="00040EFE" w:rsidRPr="00EE6856">
              <w:instrText>29</w:instrText>
            </w:r>
            <w:r w:rsidRPr="00EE6856">
              <w:fldChar w:fldCharType="end"/>
            </w:r>
            <w:r w:rsidRPr="00EE6856">
              <w:instrText xml:space="preserve">  </w:instrText>
            </w:r>
            <w:r w:rsidRPr="00EE6856">
              <w:fldChar w:fldCharType="begin"/>
            </w:r>
            <w:r w:rsidRPr="00EE6856">
              <w:instrText xml:space="preserve"> =A10+1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24</w:instrText>
            </w:r>
            <w:r w:rsidRPr="00EE6856">
              <w:fldChar w:fldCharType="end"/>
            </w:r>
            <w:r w:rsidRPr="00EE6856">
              <w:instrText xml:space="preserve"> ""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24</w:instrText>
            </w:r>
            <w:r w:rsidRPr="00EE6856">
              <w:fldChar w:fldCharType="end"/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24</w:t>
            </w:r>
            <w:r w:rsidRPr="00EE6856"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857AEDE" w14:textId="253C7123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IF </w:instrText>
            </w:r>
            <w:r w:rsidRPr="00EE6856">
              <w:fldChar w:fldCharType="begin"/>
            </w:r>
            <w:r w:rsidRPr="00EE6856">
              <w:instrText xml:space="preserve"> =B10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24</w:instrText>
            </w:r>
            <w:r w:rsidRPr="00EE6856">
              <w:fldChar w:fldCharType="end"/>
            </w:r>
            <w:r w:rsidRPr="00EE6856">
              <w:instrText xml:space="preserve"> = 0,"" </w:instrText>
            </w:r>
            <w:r w:rsidRPr="00EE6856">
              <w:fldChar w:fldCharType="begin"/>
            </w:r>
            <w:r w:rsidRPr="00EE6856">
              <w:instrText xml:space="preserve"> IF </w:instrText>
            </w:r>
            <w:r w:rsidRPr="00EE6856">
              <w:fldChar w:fldCharType="begin"/>
            </w:r>
            <w:r w:rsidRPr="00EE6856">
              <w:instrText xml:space="preserve"> =B10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24</w:instrText>
            </w:r>
            <w:r w:rsidRPr="00EE6856">
              <w:fldChar w:fldCharType="end"/>
            </w:r>
            <w:r w:rsidRPr="00EE6856">
              <w:instrText xml:space="preserve">  &lt; </w:instrText>
            </w:r>
            <w:r w:rsidRPr="00EE6856">
              <w:fldChar w:fldCharType="begin"/>
            </w:r>
            <w:r w:rsidRPr="00EE6856">
              <w:instrText xml:space="preserve"> DocVariable MonthEnd \@ d </w:instrText>
            </w:r>
            <w:r w:rsidRPr="00EE6856">
              <w:fldChar w:fldCharType="separate"/>
            </w:r>
            <w:r w:rsidR="00040EFE" w:rsidRPr="00EE6856">
              <w:instrText>29</w:instrText>
            </w:r>
            <w:r w:rsidRPr="00EE6856">
              <w:fldChar w:fldCharType="end"/>
            </w:r>
            <w:r w:rsidRPr="00EE6856">
              <w:instrText xml:space="preserve">  </w:instrText>
            </w:r>
            <w:r w:rsidRPr="00EE6856">
              <w:fldChar w:fldCharType="begin"/>
            </w:r>
            <w:r w:rsidRPr="00EE6856">
              <w:instrText xml:space="preserve"> =B10+1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25</w:instrText>
            </w:r>
            <w:r w:rsidRPr="00EE6856">
              <w:fldChar w:fldCharType="end"/>
            </w:r>
            <w:r w:rsidRPr="00EE6856">
              <w:instrText xml:space="preserve"> ""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25</w:instrText>
            </w:r>
            <w:r w:rsidRPr="00EE6856">
              <w:fldChar w:fldCharType="end"/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25</w:t>
            </w:r>
            <w:r w:rsidRPr="00EE6856"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76DC4A38" w14:textId="4E1CA7EF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IF </w:instrText>
            </w:r>
            <w:r w:rsidRPr="00EE6856">
              <w:fldChar w:fldCharType="begin"/>
            </w:r>
            <w:r w:rsidRPr="00EE6856">
              <w:instrText xml:space="preserve"> =C10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25</w:instrText>
            </w:r>
            <w:r w:rsidRPr="00EE6856">
              <w:fldChar w:fldCharType="end"/>
            </w:r>
            <w:r w:rsidRPr="00EE6856">
              <w:instrText xml:space="preserve"> = 0,"" </w:instrText>
            </w:r>
            <w:r w:rsidRPr="00EE6856">
              <w:fldChar w:fldCharType="begin"/>
            </w:r>
            <w:r w:rsidRPr="00EE6856">
              <w:instrText xml:space="preserve"> IF </w:instrText>
            </w:r>
            <w:r w:rsidRPr="00EE6856">
              <w:fldChar w:fldCharType="begin"/>
            </w:r>
            <w:r w:rsidRPr="00EE6856">
              <w:instrText xml:space="preserve"> =C10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25</w:instrText>
            </w:r>
            <w:r w:rsidRPr="00EE6856">
              <w:fldChar w:fldCharType="end"/>
            </w:r>
            <w:r w:rsidRPr="00EE6856">
              <w:instrText xml:space="preserve">  &lt; </w:instrText>
            </w:r>
            <w:r w:rsidRPr="00EE6856">
              <w:fldChar w:fldCharType="begin"/>
            </w:r>
            <w:r w:rsidRPr="00EE6856">
              <w:instrText xml:space="preserve"> DocVariable MonthEnd \@ d </w:instrText>
            </w:r>
            <w:r w:rsidRPr="00EE6856">
              <w:fldChar w:fldCharType="separate"/>
            </w:r>
            <w:r w:rsidR="00040EFE" w:rsidRPr="00EE6856">
              <w:instrText>29</w:instrText>
            </w:r>
            <w:r w:rsidRPr="00EE6856">
              <w:fldChar w:fldCharType="end"/>
            </w:r>
            <w:r w:rsidRPr="00EE6856">
              <w:instrText xml:space="preserve">  </w:instrText>
            </w:r>
            <w:r w:rsidRPr="00EE6856">
              <w:fldChar w:fldCharType="begin"/>
            </w:r>
            <w:r w:rsidRPr="00EE6856">
              <w:instrText xml:space="preserve"> =C10+1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26</w:instrText>
            </w:r>
            <w:r w:rsidRPr="00EE6856">
              <w:fldChar w:fldCharType="end"/>
            </w:r>
            <w:r w:rsidRPr="00EE6856">
              <w:instrText xml:space="preserve"> ""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26</w:instrText>
            </w:r>
            <w:r w:rsidRPr="00EE6856">
              <w:fldChar w:fldCharType="end"/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26</w:t>
            </w:r>
            <w:r w:rsidRPr="00EE6856"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7C1842CC" w14:textId="0FE41781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IF </w:instrText>
            </w:r>
            <w:r w:rsidRPr="00EE6856">
              <w:fldChar w:fldCharType="begin"/>
            </w:r>
            <w:r w:rsidRPr="00EE6856">
              <w:instrText xml:space="preserve"> =D10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26</w:instrText>
            </w:r>
            <w:r w:rsidRPr="00EE6856">
              <w:fldChar w:fldCharType="end"/>
            </w:r>
            <w:r w:rsidRPr="00EE6856">
              <w:instrText xml:space="preserve"> = 0,"" </w:instrText>
            </w:r>
            <w:r w:rsidRPr="00EE6856">
              <w:fldChar w:fldCharType="begin"/>
            </w:r>
            <w:r w:rsidRPr="00EE6856">
              <w:instrText xml:space="preserve"> IF </w:instrText>
            </w:r>
            <w:r w:rsidRPr="00EE6856">
              <w:fldChar w:fldCharType="begin"/>
            </w:r>
            <w:r w:rsidRPr="00EE6856">
              <w:instrText xml:space="preserve"> =D10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26</w:instrText>
            </w:r>
            <w:r w:rsidRPr="00EE6856">
              <w:fldChar w:fldCharType="end"/>
            </w:r>
            <w:r w:rsidRPr="00EE6856">
              <w:instrText xml:space="preserve">  &lt; </w:instrText>
            </w:r>
            <w:r w:rsidRPr="00EE6856">
              <w:fldChar w:fldCharType="begin"/>
            </w:r>
            <w:r w:rsidRPr="00EE6856">
              <w:instrText xml:space="preserve"> DocVariable MonthEnd \@ d </w:instrText>
            </w:r>
            <w:r w:rsidRPr="00EE6856">
              <w:fldChar w:fldCharType="separate"/>
            </w:r>
            <w:r w:rsidR="00040EFE" w:rsidRPr="00EE6856">
              <w:instrText>29</w:instrText>
            </w:r>
            <w:r w:rsidRPr="00EE6856">
              <w:fldChar w:fldCharType="end"/>
            </w:r>
            <w:r w:rsidRPr="00EE6856">
              <w:instrText xml:space="preserve">  </w:instrText>
            </w:r>
            <w:r w:rsidRPr="00EE6856">
              <w:fldChar w:fldCharType="begin"/>
            </w:r>
            <w:r w:rsidRPr="00EE6856">
              <w:instrText xml:space="preserve"> =D10+1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27</w:instrText>
            </w:r>
            <w:r w:rsidRPr="00EE6856">
              <w:fldChar w:fldCharType="end"/>
            </w:r>
            <w:r w:rsidRPr="00EE6856">
              <w:instrText xml:space="preserve"> ""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27</w:instrText>
            </w:r>
            <w:r w:rsidRPr="00EE6856">
              <w:fldChar w:fldCharType="end"/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27</w:t>
            </w:r>
            <w:r w:rsidRPr="00EE6856"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49C78112" w14:textId="0BF22614" w:rsidR="00EA415B" w:rsidRPr="00EE6856" w:rsidRDefault="00375B27">
            <w:pPr>
              <w:pStyle w:val="Dates"/>
            </w:pPr>
            <w:r w:rsidRPr="00EE6856">
              <w:fldChar w:fldCharType="begin"/>
            </w:r>
            <w:r w:rsidRPr="00EE6856">
              <w:instrText xml:space="preserve">IF </w:instrText>
            </w:r>
            <w:r w:rsidRPr="00EE6856">
              <w:fldChar w:fldCharType="begin"/>
            </w:r>
            <w:r w:rsidRPr="00EE6856">
              <w:instrText xml:space="preserve"> =E10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27</w:instrText>
            </w:r>
            <w:r w:rsidRPr="00EE6856">
              <w:fldChar w:fldCharType="end"/>
            </w:r>
            <w:r w:rsidRPr="00EE6856">
              <w:instrText xml:space="preserve"> = 0,"" </w:instrText>
            </w:r>
            <w:r w:rsidRPr="00EE6856">
              <w:fldChar w:fldCharType="begin"/>
            </w:r>
            <w:r w:rsidRPr="00EE6856">
              <w:instrText xml:space="preserve"> IF </w:instrText>
            </w:r>
            <w:r w:rsidRPr="00EE6856">
              <w:fldChar w:fldCharType="begin"/>
            </w:r>
            <w:r w:rsidRPr="00EE6856">
              <w:instrText xml:space="preserve"> =E10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27</w:instrText>
            </w:r>
            <w:r w:rsidRPr="00EE6856">
              <w:fldChar w:fldCharType="end"/>
            </w:r>
            <w:r w:rsidRPr="00EE6856">
              <w:instrText xml:space="preserve">  &lt; </w:instrText>
            </w:r>
            <w:r w:rsidRPr="00EE6856">
              <w:fldChar w:fldCharType="begin"/>
            </w:r>
            <w:r w:rsidRPr="00EE6856">
              <w:instrText xml:space="preserve"> DocVariable MonthEnd \@ d </w:instrText>
            </w:r>
            <w:r w:rsidRPr="00EE6856">
              <w:fldChar w:fldCharType="separate"/>
            </w:r>
            <w:r w:rsidR="00040EFE" w:rsidRPr="00EE6856">
              <w:instrText>29</w:instrText>
            </w:r>
            <w:r w:rsidRPr="00EE6856">
              <w:fldChar w:fldCharType="end"/>
            </w:r>
            <w:r w:rsidRPr="00EE6856">
              <w:instrText xml:space="preserve">  </w:instrText>
            </w:r>
            <w:r w:rsidRPr="00EE6856">
              <w:fldChar w:fldCharType="begin"/>
            </w:r>
            <w:r w:rsidRPr="00EE6856">
              <w:instrText xml:space="preserve"> =E10+1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28</w:instrText>
            </w:r>
            <w:r w:rsidRPr="00EE6856">
              <w:fldChar w:fldCharType="end"/>
            </w:r>
            <w:r w:rsidRPr="00EE6856">
              <w:instrText xml:space="preserve"> "" </w:instrText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instrText>28</w:instrText>
            </w:r>
            <w:r w:rsidRPr="00EE6856">
              <w:fldChar w:fldCharType="end"/>
            </w:r>
            <w:r w:rsidRPr="00EE6856">
              <w:fldChar w:fldCharType="separate"/>
            </w:r>
            <w:r w:rsidR="00040EFE" w:rsidRPr="00EE6856">
              <w:rPr>
                <w:noProof/>
              </w:rPr>
              <w:t>28</w:t>
            </w:r>
            <w:r w:rsidRPr="00EE6856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808080" w:themeFill="background1" w:themeFillShade="80"/>
          </w:tcPr>
          <w:p w14:paraId="05AF7E36" w14:textId="4E57B0BE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040EF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040EFE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40EFE"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040EF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 w:rsidR="00040EFE">
              <w:fldChar w:fldCharType="separate"/>
            </w:r>
            <w:r w:rsidR="00040EFE">
              <w:rPr>
                <w:noProof/>
              </w:rPr>
              <w:instrText>29</w:instrText>
            </w:r>
            <w:r>
              <w:fldChar w:fldCharType="end"/>
            </w:r>
            <w:r w:rsidR="00040EFE">
              <w:fldChar w:fldCharType="separate"/>
            </w:r>
            <w:r w:rsidR="00040EFE">
              <w:rPr>
                <w:noProof/>
              </w:rPr>
              <w:t>29</w:t>
            </w:r>
            <w:r>
              <w:fldChar w:fldCharType="end"/>
            </w:r>
          </w:p>
        </w:tc>
      </w:tr>
      <w:tr w:rsidR="00040EFE" w14:paraId="3EDE94C6" w14:textId="77777777" w:rsidTr="00040EFE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08080" w:themeFill="background1" w:themeFillShade="80"/>
          </w:tcPr>
          <w:p w14:paraId="1230E4A4" w14:textId="77777777" w:rsidR="00040EFE" w:rsidRDefault="00040EFE" w:rsidP="00040EFE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78C02ADC" w14:textId="77777777" w:rsidR="00040EFE" w:rsidRPr="00EE6856" w:rsidRDefault="00040EFE" w:rsidP="00040EFE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F393E77" w14:textId="77777777" w:rsidR="00040EFE" w:rsidRPr="00EE6856" w:rsidRDefault="00040EFE" w:rsidP="00040EFE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CE9FB04" w14:textId="77777777" w:rsidR="00040EFE" w:rsidRPr="00EE6856" w:rsidRDefault="00040EFE" w:rsidP="00040EFE">
            <w:r w:rsidRPr="00EE6856">
              <w:t xml:space="preserve">Apple Valley </w:t>
            </w:r>
            <w:proofErr w:type="spellStart"/>
            <w:r w:rsidRPr="00EE6856">
              <w:t>Galaxie</w:t>
            </w:r>
            <w:proofErr w:type="spellEnd"/>
            <w:r w:rsidRPr="00EE6856">
              <w:t xml:space="preserve"> Library</w:t>
            </w:r>
          </w:p>
          <w:p w14:paraId="521E67DF" w14:textId="574F91A8" w:rsidR="00040EFE" w:rsidRPr="00EE6856" w:rsidRDefault="00040EFE" w:rsidP="00040EFE">
            <w:r w:rsidRPr="00EE6856">
              <w:t xml:space="preserve"> 1-3pm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383AD9A" w14:textId="3217F2C7" w:rsidR="00040EFE" w:rsidRPr="00EE6856" w:rsidRDefault="00BF0970" w:rsidP="00040EFE">
            <w:r>
              <w:rPr>
                <w:highlight w:val="yellow"/>
              </w:rPr>
              <w:t xml:space="preserve">WSP PD </w:t>
            </w:r>
            <w:r w:rsidRPr="00BF0970">
              <w:rPr>
                <w:sz w:val="16"/>
                <w:szCs w:val="16"/>
                <w:highlight w:val="yellow"/>
              </w:rPr>
              <w:t>EVENT</w:t>
            </w:r>
            <w:r w:rsidRPr="00BF0970">
              <w:rPr>
                <w:highlight w:val="yellow"/>
              </w:rPr>
              <w:t>!</w:t>
            </w:r>
            <w:bookmarkStart w:id="0" w:name="_GoBack"/>
            <w:bookmarkEnd w:id="0"/>
            <w:r w:rsidR="00040EFE" w:rsidRPr="00EE6856">
              <w:t xml:space="preserve"> Wentworth Library 1-3pm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1A118509" w14:textId="77777777" w:rsidR="00040EFE" w:rsidRPr="00EE6856" w:rsidRDefault="00040EFE" w:rsidP="00040EFE">
            <w:r w:rsidRPr="00EE6856">
              <w:t>Hastings Family Service</w:t>
            </w:r>
          </w:p>
          <w:p w14:paraId="2D29720D" w14:textId="77777777" w:rsidR="00040EFE" w:rsidRPr="00EE6856" w:rsidRDefault="00040EFE" w:rsidP="00040EFE">
            <w:r w:rsidRPr="00EE6856">
              <w:t>10a-12p</w:t>
            </w:r>
          </w:p>
          <w:p w14:paraId="1DA7D3C0" w14:textId="77777777" w:rsidR="00040EFE" w:rsidRPr="00EE6856" w:rsidRDefault="00040EFE" w:rsidP="00040EFE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808080" w:themeFill="background1" w:themeFillShade="80"/>
          </w:tcPr>
          <w:p w14:paraId="4A732851" w14:textId="77777777" w:rsidR="00040EFE" w:rsidRDefault="00040EFE" w:rsidP="00040EFE"/>
        </w:tc>
      </w:tr>
      <w:tr w:rsidR="00EA415B" w14:paraId="7FA23CA2" w14:textId="77777777" w:rsidTr="00040EFE">
        <w:tc>
          <w:tcPr>
            <w:tcW w:w="1536" w:type="dxa"/>
            <w:tcBorders>
              <w:top w:val="single" w:sz="6" w:space="0" w:color="BFBFBF" w:themeColor="background1" w:themeShade="BF"/>
            </w:tcBorders>
            <w:shd w:val="clear" w:color="auto" w:fill="808080" w:themeFill="background1" w:themeFillShade="80"/>
          </w:tcPr>
          <w:p w14:paraId="7BFE589A" w14:textId="275A70A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040EF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040EFE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040EFE">
              <w:instrText>29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679A02A1" w14:textId="1867A3CA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040EFE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1A63CFE7" w14:textId="77777777" w:rsidR="00EA415B" w:rsidRDefault="00EA415B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022B9C9A" w14:textId="77777777" w:rsidR="00EA415B" w:rsidRDefault="00EA415B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5E235E97" w14:textId="77777777" w:rsidR="00EA415B" w:rsidRDefault="00EA415B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0DF0ABDD" w14:textId="77777777" w:rsidR="00EA415B" w:rsidRDefault="00EA415B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  <w:shd w:val="clear" w:color="auto" w:fill="808080" w:themeFill="background1" w:themeFillShade="80"/>
          </w:tcPr>
          <w:p w14:paraId="64FE0211" w14:textId="77777777" w:rsidR="00EA415B" w:rsidRDefault="00EA415B">
            <w:pPr>
              <w:pStyle w:val="Dates"/>
            </w:pPr>
          </w:p>
        </w:tc>
      </w:tr>
      <w:tr w:rsidR="00EA415B" w14:paraId="79537DE9" w14:textId="77777777" w:rsidTr="00EE6856">
        <w:trPr>
          <w:trHeight w:hRule="exact" w:val="864"/>
        </w:trPr>
        <w:tc>
          <w:tcPr>
            <w:tcW w:w="1536" w:type="dxa"/>
            <w:shd w:val="clear" w:color="auto" w:fill="808080" w:themeFill="background1" w:themeFillShade="80"/>
          </w:tcPr>
          <w:p w14:paraId="0DFD19BA" w14:textId="77777777" w:rsidR="00EA415B" w:rsidRDefault="00EA415B"/>
        </w:tc>
        <w:tc>
          <w:tcPr>
            <w:tcW w:w="1538" w:type="dxa"/>
            <w:shd w:val="clear" w:color="auto" w:fill="00B0F0"/>
          </w:tcPr>
          <w:p w14:paraId="41D0A63F" w14:textId="00BFAFC1" w:rsidR="00EA415B" w:rsidRDefault="00EE6856">
            <w:r>
              <w:t>Rosemount: 14521 Cimarron Ave W</w:t>
            </w:r>
          </w:p>
        </w:tc>
        <w:tc>
          <w:tcPr>
            <w:tcW w:w="1540" w:type="dxa"/>
            <w:shd w:val="clear" w:color="auto" w:fill="00B0F0"/>
          </w:tcPr>
          <w:p w14:paraId="71BF9AD5" w14:textId="77777777" w:rsidR="00EA415B" w:rsidRDefault="00EE6856">
            <w:r>
              <w:t>106 3</w:t>
            </w:r>
            <w:r w:rsidRPr="00EE6856">
              <w:rPr>
                <w:vertAlign w:val="superscript"/>
              </w:rPr>
              <w:t>rd</w:t>
            </w:r>
            <w:r>
              <w:t xml:space="preserve"> Ave N</w:t>
            </w:r>
          </w:p>
          <w:p w14:paraId="7C86A922" w14:textId="22996E33" w:rsidR="00EE6856" w:rsidRDefault="00EE6856">
            <w:r>
              <w:t>South St. Paul</w:t>
            </w:r>
          </w:p>
        </w:tc>
        <w:tc>
          <w:tcPr>
            <w:tcW w:w="1552" w:type="dxa"/>
            <w:shd w:val="clear" w:color="auto" w:fill="00B0F0"/>
          </w:tcPr>
          <w:p w14:paraId="05BE6006" w14:textId="77777777" w:rsidR="00EE6856" w:rsidRDefault="00EE6856" w:rsidP="00EE6856">
            <w:r>
              <w:t xml:space="preserve">14955 </w:t>
            </w:r>
            <w:proofErr w:type="spellStart"/>
            <w:r>
              <w:t>Galaxie</w:t>
            </w:r>
            <w:proofErr w:type="spellEnd"/>
            <w:r>
              <w:t xml:space="preserve"> Ave</w:t>
            </w:r>
          </w:p>
          <w:p w14:paraId="55136CEB" w14:textId="73767B4D" w:rsidR="00EA415B" w:rsidRDefault="00EE6856" w:rsidP="00EE6856">
            <w:r>
              <w:t>Apple Valley</w:t>
            </w:r>
          </w:p>
        </w:tc>
        <w:tc>
          <w:tcPr>
            <w:tcW w:w="1543" w:type="dxa"/>
            <w:shd w:val="clear" w:color="auto" w:fill="00B0F0"/>
          </w:tcPr>
          <w:p w14:paraId="706DA74E" w14:textId="77777777" w:rsidR="00EE6856" w:rsidRPr="00EE6856" w:rsidRDefault="00EE6856" w:rsidP="00EE6856">
            <w:r w:rsidRPr="00EE6856">
              <w:t>199 Wentworth Ave E</w:t>
            </w:r>
          </w:p>
          <w:p w14:paraId="65465F0B" w14:textId="39B8564B" w:rsidR="00EA415B" w:rsidRDefault="00EE6856" w:rsidP="00EE6856">
            <w:r w:rsidRPr="00EE6856">
              <w:t>West St. Paul</w:t>
            </w:r>
          </w:p>
        </w:tc>
        <w:tc>
          <w:tcPr>
            <w:tcW w:w="1533" w:type="dxa"/>
            <w:shd w:val="clear" w:color="auto" w:fill="00B0F0"/>
          </w:tcPr>
          <w:p w14:paraId="0B233F48" w14:textId="77777777" w:rsidR="00EA415B" w:rsidRDefault="00EE6856">
            <w:r>
              <w:t>301 2</w:t>
            </w:r>
            <w:r w:rsidRPr="00EE6856">
              <w:rPr>
                <w:vertAlign w:val="superscript"/>
              </w:rPr>
              <w:t>nd</w:t>
            </w:r>
            <w:r>
              <w:t xml:space="preserve"> St E</w:t>
            </w:r>
          </w:p>
          <w:p w14:paraId="57B90382" w14:textId="085889EF" w:rsidR="00EE6856" w:rsidRDefault="00EE6856">
            <w:r>
              <w:t>Hastings</w:t>
            </w:r>
          </w:p>
        </w:tc>
        <w:tc>
          <w:tcPr>
            <w:tcW w:w="1542" w:type="dxa"/>
            <w:shd w:val="clear" w:color="auto" w:fill="808080" w:themeFill="background1" w:themeFillShade="80"/>
          </w:tcPr>
          <w:p w14:paraId="6FC87C3F" w14:textId="77777777" w:rsidR="00EA415B" w:rsidRDefault="00EA415B"/>
        </w:tc>
      </w:tr>
    </w:tbl>
    <w:p w14:paraId="13124BC2" w14:textId="6447DFE7" w:rsidR="00EA415B" w:rsidRDefault="00EA415B">
      <w:pPr>
        <w:pStyle w:val="Quote"/>
      </w:pPr>
    </w:p>
    <w:sectPr w:rsidR="00EA415B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36BE5" w14:textId="77777777" w:rsidR="008C58C9" w:rsidRDefault="008C58C9">
      <w:pPr>
        <w:spacing w:before="0" w:after="0"/>
      </w:pPr>
      <w:r>
        <w:separator/>
      </w:r>
    </w:p>
  </w:endnote>
  <w:endnote w:type="continuationSeparator" w:id="0">
    <w:p w14:paraId="681F1055" w14:textId="77777777" w:rsidR="008C58C9" w:rsidRDefault="008C58C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FC38AE" w14:textId="77777777" w:rsidR="008C58C9" w:rsidRDefault="008C58C9">
      <w:pPr>
        <w:spacing w:before="0" w:after="0"/>
      </w:pPr>
      <w:r>
        <w:separator/>
      </w:r>
    </w:p>
  </w:footnote>
  <w:footnote w:type="continuationSeparator" w:id="0">
    <w:p w14:paraId="405BB764" w14:textId="77777777" w:rsidR="008C58C9" w:rsidRDefault="008C58C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/29/2020"/>
    <w:docVar w:name="MonthStart" w:val="2/1/2020"/>
    <w:docVar w:name="ShowDynamicGuides" w:val="1"/>
    <w:docVar w:name="ShowMarginGuides" w:val="0"/>
    <w:docVar w:name="ShowOutlines" w:val="0"/>
    <w:docVar w:name="ShowStaticGuides" w:val="0"/>
  </w:docVars>
  <w:rsids>
    <w:rsidRoot w:val="00040EFE"/>
    <w:rsid w:val="00040EFE"/>
    <w:rsid w:val="00124ADC"/>
    <w:rsid w:val="00193E15"/>
    <w:rsid w:val="0025748C"/>
    <w:rsid w:val="002F7032"/>
    <w:rsid w:val="00320970"/>
    <w:rsid w:val="00375B27"/>
    <w:rsid w:val="005B0C48"/>
    <w:rsid w:val="00812DAD"/>
    <w:rsid w:val="0081356A"/>
    <w:rsid w:val="008C58C9"/>
    <w:rsid w:val="00925ED9"/>
    <w:rsid w:val="00997C7D"/>
    <w:rsid w:val="009A164A"/>
    <w:rsid w:val="009A7C5B"/>
    <w:rsid w:val="00BC6A26"/>
    <w:rsid w:val="00BF0970"/>
    <w:rsid w:val="00BF0FEE"/>
    <w:rsid w:val="00BF4383"/>
    <w:rsid w:val="00C41633"/>
    <w:rsid w:val="00CB00F4"/>
    <w:rsid w:val="00D86D82"/>
    <w:rsid w:val="00EA415B"/>
    <w:rsid w:val="00E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6B1B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0678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18AB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18AB3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18AB3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44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44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204559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204559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418AB3" w:themeColor="accent1" w:shadow="1"/>
        <w:left w:val="single" w:sz="2" w:space="10" w:color="418AB3" w:themeColor="accent1" w:shadow="1"/>
        <w:bottom w:val="single" w:sz="2" w:space="10" w:color="418AB3" w:themeColor="accent1" w:shadow="1"/>
        <w:right w:val="single" w:sz="2" w:space="10" w:color="418AB3" w:themeColor="accent1" w:shadow="1"/>
      </w:pBdr>
      <w:ind w:left="1152" w:right="1152"/>
    </w:pPr>
    <w:rPr>
      <w:i/>
      <w:iCs/>
      <w:color w:val="418AB3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18AB3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0678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18AB3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18AB3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18AB3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04458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20445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ans\AppData\Local\Microsoft\Office\16.0\DTS\en-US%7b025FD1E5-1BC2-453A-A68D-C8CB866DE149%7d\%7b4FEBD430-B2E5-4237-98AD-133DEE2CC85A%7dtf16382941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D01D9C2BEE4B70A6BB40E4D38CD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26BA3-F0CE-4050-9974-12592F0984DF}"/>
      </w:docPartPr>
      <w:docPartBody>
        <w:p w:rsidR="00000000" w:rsidRDefault="00C261DB">
          <w:pPr>
            <w:pStyle w:val="38D01D9C2BEE4B70A6BB40E4D38CD68D"/>
          </w:pPr>
          <w:r>
            <w:t>Sunday</w:t>
          </w:r>
        </w:p>
      </w:docPartBody>
    </w:docPart>
    <w:docPart>
      <w:docPartPr>
        <w:name w:val="DEB44938719A41FA895EAB2FD97E7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49304-7C76-4827-A79F-9AA340854DB3}"/>
      </w:docPartPr>
      <w:docPartBody>
        <w:p w:rsidR="00000000" w:rsidRDefault="00C261DB">
          <w:pPr>
            <w:pStyle w:val="DEB44938719A41FA895EAB2FD97E74FC"/>
          </w:pPr>
          <w:r>
            <w:t>Monday</w:t>
          </w:r>
        </w:p>
      </w:docPartBody>
    </w:docPart>
    <w:docPart>
      <w:docPartPr>
        <w:name w:val="2F154B0B9032460EA01985AEBE6E1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C81F4-7DA6-4521-B0B7-6F6FA4530B89}"/>
      </w:docPartPr>
      <w:docPartBody>
        <w:p w:rsidR="00000000" w:rsidRDefault="00C261DB">
          <w:pPr>
            <w:pStyle w:val="2F154B0B9032460EA01985AEBE6E128A"/>
          </w:pPr>
          <w:r>
            <w:t>Tuesday</w:t>
          </w:r>
        </w:p>
      </w:docPartBody>
    </w:docPart>
    <w:docPart>
      <w:docPartPr>
        <w:name w:val="3C871A30F2B6400C91993A3395426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C2C61-8753-4A69-9959-934C9FC7AC68}"/>
      </w:docPartPr>
      <w:docPartBody>
        <w:p w:rsidR="00000000" w:rsidRDefault="00C261DB">
          <w:pPr>
            <w:pStyle w:val="3C871A30F2B6400C91993A3395426FE7"/>
          </w:pPr>
          <w:r>
            <w:t>Wednesday</w:t>
          </w:r>
        </w:p>
      </w:docPartBody>
    </w:docPart>
    <w:docPart>
      <w:docPartPr>
        <w:name w:val="B4A5D0DB223D41D98405538A5C671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59E95-6A8F-4F3F-BDF7-92F7FE4A09CB}"/>
      </w:docPartPr>
      <w:docPartBody>
        <w:p w:rsidR="00000000" w:rsidRDefault="00C261DB">
          <w:pPr>
            <w:pStyle w:val="B4A5D0DB223D41D98405538A5C671C73"/>
          </w:pPr>
          <w:r>
            <w:t>Thursday</w:t>
          </w:r>
        </w:p>
      </w:docPartBody>
    </w:docPart>
    <w:docPart>
      <w:docPartPr>
        <w:name w:val="C3CB91DB445A41C0B2B6DE9EC0C0C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28325F-455B-4CA7-AEC0-7F57D735E6F9}"/>
      </w:docPartPr>
      <w:docPartBody>
        <w:p w:rsidR="00000000" w:rsidRDefault="00C261DB">
          <w:pPr>
            <w:pStyle w:val="C3CB91DB445A41C0B2B6DE9EC0C0C013"/>
          </w:pPr>
          <w:r>
            <w:t>Friday</w:t>
          </w:r>
        </w:p>
      </w:docPartBody>
    </w:docPart>
    <w:docPart>
      <w:docPartPr>
        <w:name w:val="CC1039E4CE1D4E7981A6D0497A12A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83A7B-45E2-4D15-9168-25ECAC67BA84}"/>
      </w:docPartPr>
      <w:docPartBody>
        <w:p w:rsidR="00000000" w:rsidRDefault="00C261DB">
          <w:pPr>
            <w:pStyle w:val="CC1039E4CE1D4E7981A6D0497A12AEAF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1DB"/>
    <w:rsid w:val="00C26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47852F1757422283EA8BAD50E94B50">
    <w:name w:val="F247852F1757422283EA8BAD50E94B50"/>
  </w:style>
  <w:style w:type="paragraph" w:customStyle="1" w:styleId="0B5BA878A141484DB201091E054BE464">
    <w:name w:val="0B5BA878A141484DB201091E054BE464"/>
  </w:style>
  <w:style w:type="paragraph" w:customStyle="1" w:styleId="2D4F63B7302849EBA024A492040D0820">
    <w:name w:val="2D4F63B7302849EBA024A492040D0820"/>
  </w:style>
  <w:style w:type="paragraph" w:customStyle="1" w:styleId="38D01D9C2BEE4B70A6BB40E4D38CD68D">
    <w:name w:val="38D01D9C2BEE4B70A6BB40E4D38CD68D"/>
  </w:style>
  <w:style w:type="paragraph" w:customStyle="1" w:styleId="DEB44938719A41FA895EAB2FD97E74FC">
    <w:name w:val="DEB44938719A41FA895EAB2FD97E74FC"/>
  </w:style>
  <w:style w:type="paragraph" w:customStyle="1" w:styleId="2F154B0B9032460EA01985AEBE6E128A">
    <w:name w:val="2F154B0B9032460EA01985AEBE6E128A"/>
  </w:style>
  <w:style w:type="paragraph" w:customStyle="1" w:styleId="3C871A30F2B6400C91993A3395426FE7">
    <w:name w:val="3C871A30F2B6400C91993A3395426FE7"/>
  </w:style>
  <w:style w:type="paragraph" w:customStyle="1" w:styleId="B4A5D0DB223D41D98405538A5C671C73">
    <w:name w:val="B4A5D0DB223D41D98405538A5C671C73"/>
  </w:style>
  <w:style w:type="paragraph" w:customStyle="1" w:styleId="C3CB91DB445A41C0B2B6DE9EC0C0C013">
    <w:name w:val="C3CB91DB445A41C0B2B6DE9EC0C0C013"/>
  </w:style>
  <w:style w:type="paragraph" w:customStyle="1" w:styleId="CC1039E4CE1D4E7981A6D0497A12AEAF">
    <w:name w:val="CC1039E4CE1D4E7981A6D0497A12AEAF"/>
  </w:style>
  <w:style w:type="paragraph" w:customStyle="1" w:styleId="D4D165E9434145BDAE818606E192451C">
    <w:name w:val="D4D165E9434145BDAE818606E19245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79B3C89-5E39-4865-BF15-1C161E8F24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604AB9-F390-4253-BCE8-685183EB4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D7853F-3334-40FF-8412-C6B7F375B26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{4FEBD430-B2E5-4237-98AD-133DEE2CC85A}tf16382941</Template>
  <TotalTime>0</TotalTime>
  <Pages>1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2020-01-31T20:59:00Z</dcterms:created>
  <dcterms:modified xsi:type="dcterms:W3CDTF">2020-01-31T21:29:00Z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